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A3FE6" w:rsidRPr="00DD5BF5" w:rsidTr="0001773B">
        <w:tc>
          <w:tcPr>
            <w:tcW w:w="9923" w:type="dxa"/>
          </w:tcPr>
          <w:p w:rsidR="00CA3FE6" w:rsidRPr="00DD5BF5" w:rsidRDefault="003E00FC" w:rsidP="00CA3FE6">
            <w:pPr>
              <w:ind w:left="4536" w:firstLine="0"/>
              <w:outlineLvl w:val="0"/>
              <w:rPr>
                <w:sz w:val="20"/>
              </w:rPr>
            </w:pPr>
            <w:r w:rsidRPr="00843E93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pt;height:41pt">
                  <v:imagedata r:id="rId11" o:title="novosib2"/>
                </v:shape>
              </w:pict>
            </w:r>
          </w:p>
          <w:p w:rsidR="00CA3FE6" w:rsidRPr="00DD5BF5" w:rsidRDefault="00CA3FE6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A3FE6" w:rsidRPr="00DD5BF5" w:rsidRDefault="00CA3FE6" w:rsidP="00CA3FE6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A3FE6" w:rsidRPr="00DD5BF5" w:rsidRDefault="00CA3FE6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A3FE6" w:rsidRPr="00DD5BF5" w:rsidRDefault="00CA3FE6" w:rsidP="00CA3FE6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A3FE6" w:rsidRPr="00DD5BF5" w:rsidRDefault="00CA3FE6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A3FE6" w:rsidRPr="007861AD" w:rsidRDefault="00CA3FE6" w:rsidP="00CA3FE6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1B5A7F" w:rsidRPr="001B5A7F">
              <w:rPr>
                <w:szCs w:val="28"/>
                <w:u w:val="single"/>
              </w:rPr>
              <w:t>12.05.2017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1B5A7F">
              <w:rPr>
                <w:szCs w:val="28"/>
                <w:u w:val="single"/>
              </w:rPr>
              <w:t>2199</w:t>
            </w:r>
            <w:r w:rsidRPr="007861AD">
              <w:rPr>
                <w:szCs w:val="28"/>
                <w:u w:val="single"/>
              </w:rPr>
              <w:tab/>
            </w:r>
          </w:p>
          <w:p w:rsidR="00CA3FE6" w:rsidRPr="00DD5BF5" w:rsidRDefault="00CA3FE6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092A0A" w:rsidRPr="00452EF0" w:rsidTr="003F754F">
        <w:trPr>
          <w:trHeight w:val="583"/>
        </w:trPr>
        <w:tc>
          <w:tcPr>
            <w:tcW w:w="6379" w:type="dxa"/>
          </w:tcPr>
          <w:p w:rsidR="00092A0A" w:rsidRPr="00452EF0" w:rsidRDefault="004A5018" w:rsidP="005857FF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5857FF">
              <w:rPr>
                <w:bCs/>
                <w:iCs/>
                <w:szCs w:val="28"/>
              </w:rPr>
              <w:t xml:space="preserve"> </w:t>
            </w:r>
            <w:r w:rsidR="00073D9E">
              <w:rPr>
                <w:szCs w:val="28"/>
              </w:rPr>
              <w:t>024.01.02.01</w:t>
            </w:r>
            <w:r w:rsidR="00073D9E" w:rsidRPr="00F75271">
              <w:rPr>
                <w:szCs w:val="28"/>
              </w:rPr>
              <w:t xml:space="preserve"> в границах проекта планировки </w:t>
            </w:r>
            <w:r w:rsidR="00073D9E" w:rsidRPr="0049377D">
              <w:rPr>
                <w:szCs w:val="28"/>
              </w:rPr>
              <w:t>территории восточной части Октябрьского района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073D9E" w:rsidRPr="0049377D">
        <w:rPr>
          <w:bCs/>
          <w:szCs w:val="28"/>
        </w:rPr>
        <w:t>17.11.2014</w:t>
      </w:r>
      <w:r w:rsidR="00073D9E" w:rsidRPr="0049377D">
        <w:rPr>
          <w:szCs w:val="28"/>
        </w:rPr>
        <w:t xml:space="preserve"> № </w:t>
      </w:r>
      <w:r w:rsidR="00073D9E" w:rsidRPr="0049377D">
        <w:rPr>
          <w:bCs/>
          <w:szCs w:val="28"/>
        </w:rPr>
        <w:t>10057</w:t>
      </w:r>
      <w:r w:rsidR="00073D9E" w:rsidRPr="001A2527">
        <w:rPr>
          <w:szCs w:val="28"/>
        </w:rPr>
        <w:t xml:space="preserve"> «</w:t>
      </w:r>
      <w:r w:rsidR="00073D9E" w:rsidRPr="00F75271">
        <w:rPr>
          <w:szCs w:val="28"/>
        </w:rPr>
        <w:t xml:space="preserve">Об утверждении проекта планировки </w:t>
      </w:r>
      <w:r w:rsidR="00073D9E" w:rsidRPr="0049377D">
        <w:rPr>
          <w:szCs w:val="28"/>
        </w:rPr>
        <w:t>территории восточной части Октябрьского района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E304ED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073D9E">
        <w:rPr>
          <w:szCs w:val="28"/>
        </w:rPr>
        <w:t>024.01.02.01</w:t>
      </w:r>
      <w:r w:rsidR="00073D9E" w:rsidRPr="00F75271">
        <w:rPr>
          <w:szCs w:val="28"/>
        </w:rPr>
        <w:t xml:space="preserve"> в гран</w:t>
      </w:r>
      <w:r w:rsidR="00073D9E" w:rsidRPr="00F75271">
        <w:rPr>
          <w:szCs w:val="28"/>
        </w:rPr>
        <w:t>и</w:t>
      </w:r>
      <w:r w:rsidR="00073D9E" w:rsidRPr="00F75271">
        <w:rPr>
          <w:szCs w:val="28"/>
        </w:rPr>
        <w:t xml:space="preserve">цах проекта планировки </w:t>
      </w:r>
      <w:r w:rsidR="00073D9E" w:rsidRPr="0049377D">
        <w:rPr>
          <w:szCs w:val="28"/>
        </w:rPr>
        <w:t>территории восточной части Октябрьского района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</w:t>
      </w:r>
      <w:r w:rsidRPr="00452EF0">
        <w:rPr>
          <w:szCs w:val="28"/>
        </w:rPr>
        <w:t>и</w:t>
      </w:r>
      <w:r w:rsidRPr="00452EF0">
        <w:rPr>
          <w:szCs w:val="28"/>
        </w:rPr>
        <w:t>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CA3FE6" w:rsidRDefault="00CA3FE6" w:rsidP="00F44D43">
      <w:pPr>
        <w:suppressAutoHyphens/>
        <w:ind w:firstLine="0"/>
        <w:rPr>
          <w:sz w:val="24"/>
        </w:rPr>
      </w:pPr>
    </w:p>
    <w:p w:rsidR="00CA3FE6" w:rsidRDefault="00CA3FE6" w:rsidP="00F44D43">
      <w:pPr>
        <w:suppressAutoHyphens/>
        <w:ind w:firstLine="0"/>
        <w:rPr>
          <w:sz w:val="24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CA3FE6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425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843E93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1B5A7F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1B5A7F" w:rsidRPr="001B5A7F">
        <w:rPr>
          <w:szCs w:val="28"/>
          <w:u w:val="single"/>
        </w:rPr>
        <w:t>12.05.2017</w:t>
      </w:r>
      <w:r w:rsidRPr="00467901">
        <w:rPr>
          <w:szCs w:val="28"/>
        </w:rPr>
        <w:t xml:space="preserve"> № </w:t>
      </w:r>
      <w:r w:rsidR="001B5A7F">
        <w:rPr>
          <w:szCs w:val="28"/>
          <w:u w:val="single"/>
        </w:rPr>
        <w:t>2199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FC1776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073D9E">
        <w:rPr>
          <w:szCs w:val="28"/>
        </w:rPr>
        <w:t>024.01.02.01</w:t>
      </w:r>
      <w:r w:rsidR="00073D9E" w:rsidRPr="00F75271">
        <w:rPr>
          <w:szCs w:val="28"/>
        </w:rPr>
        <w:t xml:space="preserve"> в границах проекта </w:t>
      </w:r>
    </w:p>
    <w:p w:rsidR="00263A17" w:rsidRDefault="00073D9E" w:rsidP="00A55CA4">
      <w:pPr>
        <w:widowControl w:val="0"/>
        <w:suppressAutoHyphens/>
        <w:ind w:firstLine="0"/>
        <w:jc w:val="center"/>
        <w:rPr>
          <w:szCs w:val="28"/>
        </w:rPr>
      </w:pPr>
      <w:r w:rsidRPr="00F75271">
        <w:rPr>
          <w:szCs w:val="28"/>
        </w:rPr>
        <w:t xml:space="preserve">планировки </w:t>
      </w:r>
      <w:r w:rsidRPr="0049377D">
        <w:rPr>
          <w:szCs w:val="28"/>
        </w:rPr>
        <w:t>территории восточной части Октябрьского района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CA3FE6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C12A9D" w:rsidRDefault="00FA4EEC" w:rsidP="00671D35">
      <w:pPr>
        <w:pStyle w:val="a9"/>
        <w:ind w:firstLine="0"/>
        <w:jc w:val="center"/>
        <w:rPr>
          <w:sz w:val="24"/>
          <w:szCs w:val="24"/>
        </w:rPr>
        <w:sectPr w:rsidR="00C12A9D" w:rsidSect="00FA4EEC">
          <w:headerReference w:type="even" r:id="rId16"/>
          <w:headerReference w:type="default" r:id="rId17"/>
          <w:headerReference w:type="first" r:id="rId18"/>
          <w:pgSz w:w="15840" w:h="12240" w:orient="landscape" w:code="1"/>
          <w:pgMar w:top="1418" w:right="708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43445" cy="6751675"/>
            <wp:effectExtent l="19050" t="0" r="5355" b="0"/>
            <wp:docPr id="2" name="Рисунок 1" descr="межевание 30 01 2017 мои правки без уча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евание 30 01 2017 мои правки без участков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42841" cy="675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75" w:rsidRPr="008E662B" w:rsidRDefault="000B1C75" w:rsidP="000B1C75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0B1C75" w:rsidRPr="008E662B" w:rsidRDefault="000B1C75" w:rsidP="000B1C75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</w:p>
    <w:p w:rsidR="000B1C75" w:rsidRPr="008E662B" w:rsidRDefault="000B1C75" w:rsidP="000B1C75">
      <w:pPr>
        <w:pStyle w:val="a9"/>
        <w:ind w:firstLine="0"/>
        <w:jc w:val="right"/>
        <w:rPr>
          <w:sz w:val="24"/>
          <w:szCs w:val="24"/>
        </w:rPr>
      </w:pPr>
    </w:p>
    <w:p w:rsidR="000B1C75" w:rsidRPr="008E662B" w:rsidRDefault="000B1C75" w:rsidP="000B1C75">
      <w:pPr>
        <w:pStyle w:val="a9"/>
        <w:ind w:firstLine="0"/>
        <w:jc w:val="right"/>
        <w:rPr>
          <w:sz w:val="24"/>
          <w:szCs w:val="24"/>
        </w:rPr>
      </w:pPr>
    </w:p>
    <w:p w:rsidR="000B1C75" w:rsidRPr="008E662B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0B1C75" w:rsidRPr="008E662B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0B1C75" w:rsidRPr="008E662B" w:rsidRDefault="000B1C75" w:rsidP="000B1C75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4"/>
        <w:gridCol w:w="3261"/>
        <w:gridCol w:w="1413"/>
        <w:gridCol w:w="2409"/>
      </w:tblGrid>
      <w:tr w:rsidR="000B1C75" w:rsidRPr="008E662B" w:rsidTr="00124737">
        <w:tc>
          <w:tcPr>
            <w:tcW w:w="643" w:type="pct"/>
          </w:tcPr>
          <w:p w:rsidR="000B1C75" w:rsidRPr="008E662B" w:rsidRDefault="000B1C75" w:rsidP="00CA3FE6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788" w:type="pct"/>
          </w:tcPr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0B1C75" w:rsidRPr="008E662B" w:rsidRDefault="000B1C75" w:rsidP="00CA3FE6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кад</w:t>
            </w:r>
            <w:r w:rsidRPr="008E662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стрового квартала</w:t>
            </w:r>
          </w:p>
        </w:tc>
        <w:tc>
          <w:tcPr>
            <w:tcW w:w="1643" w:type="pct"/>
          </w:tcPr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0B1C75" w:rsidRPr="008E662B" w:rsidRDefault="000B1C75" w:rsidP="00FC1776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 соо</w:t>
            </w:r>
            <w:r w:rsidRPr="008E662B">
              <w:rPr>
                <w:sz w:val="24"/>
                <w:szCs w:val="24"/>
              </w:rPr>
              <w:t>т</w:t>
            </w:r>
            <w:r w:rsidRPr="008E662B">
              <w:rPr>
                <w:sz w:val="24"/>
                <w:szCs w:val="24"/>
              </w:rPr>
              <w:t>ветствии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 проектом план</w:t>
            </w:r>
            <w:r w:rsidRPr="008E662B"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ровки</w:t>
            </w:r>
            <w:r w:rsidR="00FC1776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712" w:type="pct"/>
          </w:tcPr>
          <w:p w:rsidR="000B1C75" w:rsidRPr="008E662B" w:rsidRDefault="000B1C75" w:rsidP="000B1C75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0B1C75" w:rsidRPr="008E662B" w:rsidRDefault="000B1C75" w:rsidP="00FC1776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бразуем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га</w:t>
            </w:r>
          </w:p>
        </w:tc>
        <w:tc>
          <w:tcPr>
            <w:tcW w:w="1214" w:type="pct"/>
          </w:tcPr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0B1C75" w:rsidRPr="008E662B" w:rsidRDefault="000B1C75" w:rsidP="000B1C75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4"/>
        <w:gridCol w:w="3261"/>
        <w:gridCol w:w="1413"/>
        <w:gridCol w:w="2409"/>
      </w:tblGrid>
      <w:tr w:rsidR="000B1C75" w:rsidRPr="008E662B" w:rsidTr="00124737">
        <w:trPr>
          <w:tblHeader/>
        </w:trPr>
        <w:tc>
          <w:tcPr>
            <w:tcW w:w="643" w:type="pct"/>
          </w:tcPr>
          <w:p w:rsidR="000B1C75" w:rsidRPr="008E662B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788" w:type="pct"/>
          </w:tcPr>
          <w:p w:rsidR="000B1C75" w:rsidRPr="008E662B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643" w:type="pct"/>
          </w:tcPr>
          <w:p w:rsidR="000B1C75" w:rsidRPr="008E662B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712" w:type="pct"/>
          </w:tcPr>
          <w:p w:rsidR="000B1C75" w:rsidRPr="008E662B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214" w:type="pct"/>
          </w:tcPr>
          <w:p w:rsidR="000B1C75" w:rsidRPr="008E662B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0B1C75" w:rsidRPr="008E662B" w:rsidTr="00CA3FE6">
        <w:tc>
          <w:tcPr>
            <w:tcW w:w="643" w:type="pct"/>
          </w:tcPr>
          <w:p w:rsidR="000B1C75" w:rsidRPr="00C70AF9" w:rsidRDefault="000B1C75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ЗУ1</w:t>
            </w:r>
          </w:p>
        </w:tc>
        <w:tc>
          <w:tcPr>
            <w:tcW w:w="788" w:type="pct"/>
            <w:tcBorders>
              <w:bottom w:val="single" w:sz="4" w:space="0" w:color="000000"/>
            </w:tcBorders>
          </w:tcPr>
          <w:p w:rsidR="000B1C75" w:rsidRPr="00C70AF9" w:rsidRDefault="000B1C75" w:rsidP="000B1C7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54:35:072205</w:t>
            </w:r>
          </w:p>
        </w:tc>
        <w:tc>
          <w:tcPr>
            <w:tcW w:w="1643" w:type="pct"/>
          </w:tcPr>
          <w:p w:rsidR="000B1C75" w:rsidRPr="009F414C" w:rsidRDefault="000B1C75" w:rsidP="00E304ED">
            <w:pPr>
              <w:pStyle w:val="afff0"/>
            </w:pPr>
            <w:r w:rsidRPr="009F414C">
              <w:t>Многоэтажная жилая з</w:t>
            </w:r>
            <w:r w:rsidRPr="009F414C">
              <w:t>а</w:t>
            </w:r>
            <w:r w:rsidRPr="009F414C">
              <w:t>стройка</w:t>
            </w:r>
            <w:r>
              <w:t xml:space="preserve"> </w:t>
            </w:r>
            <w:r w:rsidRPr="009F414C">
              <w:t>(высотная застройка)</w:t>
            </w:r>
          </w:p>
        </w:tc>
        <w:tc>
          <w:tcPr>
            <w:tcW w:w="712" w:type="pct"/>
          </w:tcPr>
          <w:p w:rsidR="000B1C75" w:rsidRPr="00C70AF9" w:rsidRDefault="000B1C75" w:rsidP="000B1C7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3,2204</w:t>
            </w:r>
          </w:p>
        </w:tc>
        <w:tc>
          <w:tcPr>
            <w:tcW w:w="1214" w:type="pct"/>
          </w:tcPr>
          <w:p w:rsidR="000B1C75" w:rsidRPr="00074A35" w:rsidRDefault="000B1C75" w:rsidP="000B1C75">
            <w:pPr>
              <w:pStyle w:val="S9"/>
              <w:ind w:firstLine="0"/>
              <w:rPr>
                <w:rFonts w:eastAsia="Calibri"/>
                <w:sz w:val="24"/>
                <w:lang w:val="en-US"/>
              </w:rPr>
            </w:pPr>
            <w:r w:rsidRPr="00253E10">
              <w:rPr>
                <w:rFonts w:eastAsia="Calibri"/>
                <w:sz w:val="24"/>
              </w:rPr>
              <w:t>Российская Федер</w:t>
            </w:r>
            <w:r w:rsidRPr="00253E10">
              <w:rPr>
                <w:rFonts w:eastAsia="Calibri"/>
                <w:sz w:val="24"/>
              </w:rPr>
              <w:t>а</w:t>
            </w:r>
            <w:r w:rsidRPr="00253E10">
              <w:rPr>
                <w:rFonts w:eastAsia="Calibri"/>
                <w:sz w:val="24"/>
              </w:rPr>
              <w:t>ция, Новосибирская область, город Нов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сибирск,</w:t>
            </w:r>
            <w:r w:rsidRPr="00253E10">
              <w:rPr>
                <w:sz w:val="24"/>
              </w:rPr>
              <w:t xml:space="preserve"> </w:t>
            </w:r>
            <w:r w:rsidRPr="00253E10">
              <w:rPr>
                <w:rFonts w:eastAsia="Calibri"/>
                <w:sz w:val="24"/>
              </w:rPr>
              <w:t xml:space="preserve">ул. </w:t>
            </w:r>
            <w:r>
              <w:rPr>
                <w:rFonts w:eastAsia="Calibri"/>
                <w:sz w:val="24"/>
              </w:rPr>
              <w:t>Вилю</w:t>
            </w:r>
            <w:r>
              <w:rPr>
                <w:rFonts w:eastAsia="Calibri"/>
                <w:sz w:val="24"/>
              </w:rPr>
              <w:t>й</w:t>
            </w:r>
            <w:r>
              <w:rPr>
                <w:rFonts w:eastAsia="Calibri"/>
                <w:sz w:val="24"/>
              </w:rPr>
              <w:t>ская, 5</w:t>
            </w:r>
          </w:p>
        </w:tc>
      </w:tr>
      <w:tr w:rsidR="00CA3FE6" w:rsidRPr="008E662B" w:rsidTr="00CA3FE6">
        <w:tc>
          <w:tcPr>
            <w:tcW w:w="643" w:type="pct"/>
            <w:tcBorders>
              <w:right w:val="nil"/>
            </w:tcBorders>
          </w:tcPr>
          <w:p w:rsidR="00CA3FE6" w:rsidRPr="00C70AF9" w:rsidRDefault="00CA3FE6" w:rsidP="000B1C7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pct"/>
            <w:tcBorders>
              <w:left w:val="nil"/>
            </w:tcBorders>
          </w:tcPr>
          <w:p w:rsidR="00CA3FE6" w:rsidRDefault="00CA3FE6" w:rsidP="00CA3FE6">
            <w:pPr>
              <w:ind w:firstLine="0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1643" w:type="pct"/>
          </w:tcPr>
          <w:p w:rsidR="00CA3FE6" w:rsidRPr="009F414C" w:rsidRDefault="00CA3FE6" w:rsidP="00E304ED">
            <w:pPr>
              <w:pStyle w:val="afff0"/>
            </w:pPr>
          </w:p>
        </w:tc>
        <w:tc>
          <w:tcPr>
            <w:tcW w:w="712" w:type="pct"/>
          </w:tcPr>
          <w:p w:rsidR="00CA3FE6" w:rsidRDefault="00CA3FE6" w:rsidP="000B1C7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3,2204</w:t>
            </w:r>
          </w:p>
        </w:tc>
        <w:tc>
          <w:tcPr>
            <w:tcW w:w="1214" w:type="pct"/>
          </w:tcPr>
          <w:p w:rsidR="00CA3FE6" w:rsidRPr="00253E10" w:rsidRDefault="00CA3FE6" w:rsidP="000B1C75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</w:tr>
    </w:tbl>
    <w:p w:rsidR="000B1C75" w:rsidRDefault="000B1C75" w:rsidP="000B1C75">
      <w:pPr>
        <w:pStyle w:val="a9"/>
        <w:spacing w:line="240" w:lineRule="atLeast"/>
        <w:rPr>
          <w:sz w:val="24"/>
          <w:szCs w:val="24"/>
        </w:rPr>
      </w:pPr>
    </w:p>
    <w:p w:rsidR="000B1C75" w:rsidRDefault="000B1C75" w:rsidP="000B1C75">
      <w:pPr>
        <w:pStyle w:val="a9"/>
        <w:rPr>
          <w:sz w:val="24"/>
          <w:szCs w:val="24"/>
        </w:rPr>
      </w:pPr>
    </w:p>
    <w:p w:rsidR="000B1C75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sectPr w:rsidR="000B1C75" w:rsidSect="00FC1776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C75" w:rsidRDefault="000B1C75" w:rsidP="007B56B1">
      <w:r>
        <w:separator/>
      </w:r>
    </w:p>
    <w:p w:rsidR="000B1C75" w:rsidRDefault="000B1C75"/>
  </w:endnote>
  <w:endnote w:type="continuationSeparator" w:id="0">
    <w:p w:rsidR="000B1C75" w:rsidRDefault="000B1C75" w:rsidP="007B56B1">
      <w:r>
        <w:continuationSeparator/>
      </w:r>
    </w:p>
    <w:p w:rsidR="000B1C75" w:rsidRDefault="000B1C7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C75" w:rsidRDefault="000B1C75" w:rsidP="007B56B1">
      <w:r>
        <w:separator/>
      </w:r>
    </w:p>
    <w:p w:rsidR="000B1C75" w:rsidRDefault="000B1C75"/>
  </w:footnote>
  <w:footnote w:type="continuationSeparator" w:id="0">
    <w:p w:rsidR="000B1C75" w:rsidRDefault="000B1C75" w:rsidP="007B56B1">
      <w:r>
        <w:continuationSeparator/>
      </w:r>
    </w:p>
    <w:p w:rsidR="000B1C75" w:rsidRDefault="000B1C7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Default="00843E93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0B1C7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CA3FE6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0B1C75" w:rsidRDefault="000B1C75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67104A" w:rsidRDefault="000B1C75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4722AC" w:rsidRDefault="000B1C75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0E35E1" w:rsidRDefault="00843E93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B1C7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B1C7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9413F6" w:rsidRDefault="000B1C75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0B1C75" w:rsidRDefault="000B1C75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0B1C75" w:rsidRDefault="00843E93">
        <w:pPr>
          <w:pStyle w:val="a3"/>
          <w:jc w:val="center"/>
        </w:pPr>
        <w:r>
          <w:fldChar w:fldCharType="begin"/>
        </w:r>
        <w:r w:rsidR="001B5A7F">
          <w:instrText xml:space="preserve"> PAGE   \* MERGEFORMAT </w:instrText>
        </w:r>
        <w:r>
          <w:fldChar w:fldCharType="separate"/>
        </w:r>
        <w:r w:rsidR="000B1C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4722AC" w:rsidRDefault="000B1C75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15"/>
  <w:hyphenationZone w:val="357"/>
  <w:doNotHyphenateCaps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3D9E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1C75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737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5A7F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0FC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09B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FF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C0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A6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2CF0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558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3E93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A7459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3F4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48DB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A17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0A5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2A9D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6F8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FE6"/>
    <w:rsid w:val="00CA40D0"/>
    <w:rsid w:val="00CA4207"/>
    <w:rsid w:val="00CA4F46"/>
    <w:rsid w:val="00CA64FC"/>
    <w:rsid w:val="00CA78C3"/>
    <w:rsid w:val="00CA7B34"/>
    <w:rsid w:val="00CB0C18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6F6F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04ED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5FFE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4F3E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0E3"/>
    <w:rsid w:val="00F96DE2"/>
    <w:rsid w:val="00F970BC"/>
    <w:rsid w:val="00F975AE"/>
    <w:rsid w:val="00F97BDA"/>
    <w:rsid w:val="00FA1827"/>
    <w:rsid w:val="00FA1C56"/>
    <w:rsid w:val="00FA4070"/>
    <w:rsid w:val="00FA4706"/>
    <w:rsid w:val="00FA49C3"/>
    <w:rsid w:val="00FA4EEC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776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9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paragraph" w:customStyle="1" w:styleId="afff0">
    <w:name w:val="Нормальный (таблица)"/>
    <w:basedOn w:val="a"/>
    <w:next w:val="a"/>
    <w:uiPriority w:val="99"/>
    <w:rsid w:val="000B1C7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AC6A82-CC2A-48D2-91F6-F4BF3ABD3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7</Pages>
  <Words>386</Words>
  <Characters>2996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2017-04-14T11:56:00Z</cp:lastPrinted>
  <dcterms:created xsi:type="dcterms:W3CDTF">2017-05-12T05:53:00Z</dcterms:created>
  <dcterms:modified xsi:type="dcterms:W3CDTF">2017-05-12T05:53:00Z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